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461B1F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B4174F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74F" w:rsidRPr="00CE7DC6" w:rsidRDefault="00B4174F" w:rsidP="00B4174F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4F" w:rsidRPr="001A6FE0" w:rsidRDefault="00B4174F" w:rsidP="00B4174F">
            <w:pPr>
              <w:bidi w:val="0"/>
              <w:jc w:val="right"/>
            </w:pPr>
            <w:r w:rsidRPr="001A6FE0">
              <w:rPr>
                <w:rFonts w:hint="cs"/>
                <w:rtl/>
              </w:rPr>
              <w:t>הבריאות</w:t>
            </w:r>
          </w:p>
        </w:tc>
      </w:tr>
      <w:tr w:rsidR="00B4174F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74F" w:rsidRPr="00CE7DC6" w:rsidRDefault="00B4174F" w:rsidP="00B4174F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4F" w:rsidRPr="001A6FE0" w:rsidRDefault="00B4174F" w:rsidP="00B4174F">
            <w:pPr>
              <w:bidi w:val="0"/>
              <w:jc w:val="right"/>
            </w:pPr>
            <w:r w:rsidRPr="001A6FE0">
              <w:rPr>
                <w:rFonts w:hint="cs"/>
                <w:rtl/>
              </w:rPr>
              <w:t>אגף</w:t>
            </w:r>
            <w:r w:rsidRPr="001A6FE0">
              <w:rPr>
                <w:rtl/>
              </w:rPr>
              <w:t xml:space="preserve"> </w:t>
            </w:r>
            <w:r w:rsidRPr="001A6FE0">
              <w:rPr>
                <w:rFonts w:hint="cs"/>
                <w:rtl/>
              </w:rPr>
              <w:t>המחשוב</w:t>
            </w:r>
          </w:p>
        </w:tc>
      </w:tr>
      <w:tr w:rsidR="00B4174F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74F" w:rsidRPr="00CE7DC6" w:rsidRDefault="00B4174F" w:rsidP="00B4174F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4F" w:rsidRDefault="008A66A7" w:rsidP="008A66A7">
            <w:r>
              <w:rPr>
                <w:rFonts w:hint="cs"/>
                <w:rtl/>
              </w:rPr>
              <w:t>10</w:t>
            </w:r>
            <w:r w:rsidR="00AA26BB">
              <w:rPr>
                <w:rFonts w:hint="cs"/>
                <w:rtl/>
              </w:rPr>
              <w:t>/</w:t>
            </w:r>
            <w:r w:rsidR="00C97D42">
              <w:rPr>
                <w:rFonts w:hint="cs"/>
                <w:rtl/>
              </w:rPr>
              <w:t>11</w:t>
            </w:r>
            <w:r w:rsidR="00AA26BB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2023</w:t>
            </w:r>
          </w:p>
        </w:tc>
      </w:tr>
    </w:tbl>
    <w:p w:rsidR="00332AFB" w:rsidRDefault="00461B1F" w:rsidP="00222867">
      <w:pPr>
        <w:rPr>
          <w:rtl/>
        </w:rPr>
      </w:pPr>
    </w:p>
    <w:p w:rsidR="00222867" w:rsidRDefault="00461B1F" w:rsidP="00222867">
      <w:pPr>
        <w:rPr>
          <w:rtl/>
        </w:rPr>
      </w:pPr>
    </w:p>
    <w:p w:rsidR="00222867" w:rsidRDefault="00461B1F" w:rsidP="00222867">
      <w:pPr>
        <w:rPr>
          <w:rtl/>
        </w:rPr>
      </w:pPr>
    </w:p>
    <w:p w:rsidR="00222867" w:rsidRDefault="00461B1F" w:rsidP="00222867">
      <w:pPr>
        <w:rPr>
          <w:rtl/>
        </w:rPr>
      </w:pPr>
    </w:p>
    <w:p w:rsidR="00222867" w:rsidRDefault="00461B1F" w:rsidP="00222867">
      <w:pPr>
        <w:rPr>
          <w:rtl/>
        </w:rPr>
      </w:pPr>
    </w:p>
    <w:p w:rsidR="00222867" w:rsidRDefault="00461B1F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461B1F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B4174F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B4174F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461B1F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B4174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B4174F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74F" w:rsidRPr="00C459F4" w:rsidRDefault="00B4174F" w:rsidP="00B4174F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1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במשרד הבריאות נעשה שימוש בתוכנת </w:t>
            </w:r>
            <w:r>
              <w:rPr>
                <w:rFonts w:ascii="Arial" w:hAnsi="Arial" w:hint="cs"/>
                <w:b/>
                <w:sz w:val="22"/>
                <w:szCs w:val="22"/>
              </w:rPr>
              <w:t>SPSS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לצורך מחקר וניתוח נתונים.</w:t>
            </w:r>
          </w:p>
          <w:p w:rsidR="00222867" w:rsidRPr="00B4174F" w:rsidRDefault="00B4174F" w:rsidP="00B4174F">
            <w:p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  <w:rtl/>
              </w:rPr>
              <w:t>2.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המשרד מבקש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לרכוש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 רישוי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שנתי נוסף עבור 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>התוכנה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. הרישוי כולל תמיכה טכנית טלפונית ועדכוני גירסאות שוטפים.</w:t>
            </w:r>
          </w:p>
        </w:tc>
      </w:tr>
    </w:tbl>
    <w:p w:rsidR="00222867" w:rsidRPr="00AF57E9" w:rsidRDefault="00461B1F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B4174F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B4174F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461B1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461B1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B4174F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461B1F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461B1F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B4174F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ג'יניוס 11 מערכות בע"מ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B4174F" w:rsidRDefault="00B4174F" w:rsidP="00B4174F">
            <w:pPr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511315368</w:t>
            </w:r>
          </w:p>
          <w:p w:rsidR="00222867" w:rsidRPr="00AF57E9" w:rsidRDefault="00461B1F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B4174F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AF57E9" w:rsidRDefault="005276B9" w:rsidP="00C97D42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150</w:t>
            </w:r>
            <w:r w:rsidR="00B4174F" w:rsidRPr="00B4174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,000 ₪ כולל מע"מ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AF57E9" w:rsidRDefault="00A3342D" w:rsidP="008A66A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31/12/</w:t>
            </w:r>
            <w:r w:rsidR="008A66A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2024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-</w:t>
            </w:r>
            <w:r w:rsidR="005276B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01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/01/</w:t>
            </w:r>
            <w:r w:rsidR="008A66A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2024</w:t>
            </w:r>
          </w:p>
        </w:tc>
      </w:tr>
    </w:tbl>
    <w:p w:rsidR="00222867" w:rsidRPr="00AF57E9" w:rsidRDefault="00461B1F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461B1F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bookmarkStart w:id="0" w:name="_GoBack"/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</w:t>
      </w:r>
      <w:bookmarkEnd w:id="0"/>
      <w:r w:rsidRPr="00AF57E9">
        <w:rPr>
          <w:rFonts w:asciiTheme="minorBidi" w:hAnsiTheme="minorBidi" w:cstheme="minorBidi"/>
          <w:b/>
          <w:sz w:val="21"/>
          <w:szCs w:val="21"/>
          <w:rtl/>
        </w:rPr>
        <w:t>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461B1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C708F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4174F" w:rsidP="00B4174F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>חברת "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ג'יניוס 11 מערכות בע"מ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>" היא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, למיטב ידיעת הח"מ,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 הספק היחיד המורשה לספק ולתחזק את רישיונות תוכנת </w:t>
            </w:r>
            <w:r w:rsidRPr="00F123DF">
              <w:rPr>
                <w:rFonts w:ascii="Arial" w:hAnsi="Arial"/>
                <w:b/>
                <w:sz w:val="22"/>
                <w:szCs w:val="22"/>
              </w:rPr>
              <w:t>S</w:t>
            </w:r>
            <w:r>
              <w:rPr>
                <w:rFonts w:ascii="Arial" w:hAnsi="Arial" w:hint="cs"/>
                <w:b/>
                <w:sz w:val="22"/>
                <w:szCs w:val="22"/>
              </w:rPr>
              <w:t>PS</w:t>
            </w:r>
            <w:r w:rsidRPr="00F123DF">
              <w:rPr>
                <w:rFonts w:ascii="Arial" w:hAnsi="Arial"/>
                <w:b/>
                <w:sz w:val="22"/>
                <w:szCs w:val="22"/>
              </w:rPr>
              <w:t>S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>בישראל.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>לאור זאת, משרד הבריאות מבקש להתקשר עם חברת "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גיניוס 11 מערכות בע"מ</w:t>
            </w:r>
            <w:r>
              <w:rPr>
                <w:rFonts w:ascii="Arial" w:hAnsi="Arial"/>
                <w:b/>
                <w:sz w:val="22"/>
                <w:szCs w:val="22"/>
                <w:rtl/>
              </w:rPr>
              <w:t xml:space="preserve">" 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כספק יחיד לצורך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רכישת</w:t>
            </w:r>
            <w:r w:rsidRPr="00F123DF">
              <w:rPr>
                <w:rFonts w:ascii="Arial" w:hAnsi="Arial"/>
                <w:b/>
                <w:sz w:val="22"/>
                <w:szCs w:val="22"/>
                <w:rtl/>
              </w:rPr>
              <w:t xml:space="preserve"> רישוי שנתי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נוסף.</w:t>
            </w:r>
          </w:p>
        </w:tc>
      </w:tr>
    </w:tbl>
    <w:p w:rsidR="00222867" w:rsidRPr="00AF57E9" w:rsidRDefault="00461B1F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461B1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A26BB" w:rsidP="00AA26B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ראובן אליהו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A26BB" w:rsidP="00AA26B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תחום תשתיות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A26BB" w:rsidP="00AA26B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noProof/>
              </w:rPr>
              <w:drawing>
                <wp:inline distT="0" distB="0" distL="0" distR="0" wp14:anchorId="19BA7290" wp14:editId="743AC99D">
                  <wp:extent cx="477520" cy="396875"/>
                  <wp:effectExtent l="0" t="0" r="0" b="3175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39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Default="00461B1F" w:rsidP="00222867">
      <w:pPr>
        <w:rPr>
          <w:rtl/>
        </w:rPr>
      </w:pPr>
    </w:p>
    <w:p w:rsidR="00C708F0" w:rsidRDefault="00C708F0" w:rsidP="00285C73">
      <w:pPr>
        <w:rPr>
          <w:rFonts w:ascii="Arial" w:hAnsi="Arial"/>
          <w:b/>
          <w:sz w:val="22"/>
          <w:szCs w:val="22"/>
          <w:rtl/>
        </w:rPr>
      </w:pPr>
      <w:r>
        <w:rPr>
          <w:rFonts w:ascii="Arial" w:hAnsi="Arial" w:hint="cs"/>
          <w:b/>
          <w:sz w:val="22"/>
          <w:szCs w:val="22"/>
          <w:rtl/>
        </w:rPr>
        <w:t xml:space="preserve">בהתאם לסעיף </w:t>
      </w:r>
      <w:r w:rsidR="00285C73">
        <w:rPr>
          <w:rFonts w:ascii="Arial" w:hAnsi="Arial" w:hint="cs"/>
          <w:b/>
          <w:sz w:val="22"/>
          <w:szCs w:val="22"/>
          <w:rtl/>
        </w:rPr>
        <w:t>2</w:t>
      </w:r>
      <w:r w:rsidRPr="00AF1E1D">
        <w:rPr>
          <w:rFonts w:ascii="Arial" w:hAnsi="Arial"/>
          <w:b/>
          <w:sz w:val="22"/>
          <w:szCs w:val="22"/>
          <w:rtl/>
        </w:rPr>
        <w:t>.7.4.3.</w:t>
      </w:r>
      <w:r>
        <w:rPr>
          <w:rFonts w:ascii="Arial" w:hAnsi="Arial" w:hint="cs"/>
          <w:b/>
          <w:sz w:val="22"/>
          <w:szCs w:val="22"/>
          <w:rtl/>
        </w:rPr>
        <w:t xml:space="preserve"> להוראת תכ"מ 7.</w:t>
      </w:r>
      <w:r w:rsidR="00285C73">
        <w:rPr>
          <w:rFonts w:ascii="Arial" w:hAnsi="Arial" w:hint="cs"/>
          <w:b/>
          <w:sz w:val="22"/>
          <w:szCs w:val="22"/>
          <w:rtl/>
        </w:rPr>
        <w:t>3</w:t>
      </w:r>
      <w:r>
        <w:rPr>
          <w:rFonts w:ascii="Arial" w:hAnsi="Arial" w:hint="cs"/>
          <w:b/>
          <w:sz w:val="22"/>
          <w:szCs w:val="22"/>
          <w:rtl/>
        </w:rPr>
        <w:t>.</w:t>
      </w:r>
      <w:r w:rsidR="00285C73">
        <w:rPr>
          <w:rFonts w:ascii="Arial" w:hAnsi="Arial" w:hint="cs"/>
          <w:b/>
          <w:sz w:val="22"/>
          <w:szCs w:val="22"/>
          <w:rtl/>
        </w:rPr>
        <w:t>6.2</w:t>
      </w:r>
      <w:r>
        <w:rPr>
          <w:rFonts w:ascii="Arial" w:hAnsi="Arial" w:hint="cs"/>
          <w:b/>
          <w:sz w:val="22"/>
          <w:szCs w:val="22"/>
          <w:rtl/>
        </w:rPr>
        <w:t xml:space="preserve"> (מהדורה 07) שכותרתה "בחינת קיומם של ספקים ומיזמים" והואיל ו</w:t>
      </w:r>
      <w:r w:rsidRPr="00AF1E1D">
        <w:rPr>
          <w:rFonts w:ascii="Arial" w:hAnsi="Arial"/>
          <w:b/>
          <w:sz w:val="22"/>
          <w:szCs w:val="22"/>
          <w:rtl/>
        </w:rPr>
        <w:t xml:space="preserve">בעל הסמכות המקצועית אינו עובד מדינה, </w:t>
      </w:r>
      <w:r>
        <w:rPr>
          <w:rFonts w:ascii="Arial" w:hAnsi="Arial" w:hint="cs"/>
          <w:b/>
          <w:sz w:val="22"/>
          <w:szCs w:val="22"/>
          <w:rtl/>
        </w:rPr>
        <w:t>הנני מאשר</w:t>
      </w:r>
      <w:r w:rsidRPr="00AF1E1D">
        <w:rPr>
          <w:rFonts w:ascii="Arial" w:hAnsi="Arial"/>
          <w:b/>
          <w:sz w:val="22"/>
          <w:szCs w:val="22"/>
          <w:rtl/>
        </w:rPr>
        <w:t xml:space="preserve"> בחתימת</w:t>
      </w:r>
      <w:r>
        <w:rPr>
          <w:rFonts w:ascii="Arial" w:hAnsi="Arial" w:hint="cs"/>
          <w:b/>
          <w:sz w:val="22"/>
          <w:szCs w:val="22"/>
          <w:rtl/>
        </w:rPr>
        <w:t>י</w:t>
      </w:r>
      <w:r w:rsidRPr="00AF1E1D">
        <w:rPr>
          <w:rFonts w:ascii="Arial" w:hAnsi="Arial"/>
          <w:b/>
          <w:sz w:val="22"/>
          <w:szCs w:val="22"/>
          <w:rtl/>
        </w:rPr>
        <w:t xml:space="preserve"> את האמור בחוות הדעת.</w:t>
      </w:r>
    </w:p>
    <w:p w:rsidR="00C708F0" w:rsidRDefault="00C708F0" w:rsidP="00C708F0">
      <w:pPr>
        <w:rPr>
          <w:rFonts w:ascii="Arial" w:hAnsi="Arial"/>
          <w:b/>
          <w:sz w:val="22"/>
          <w:szCs w:val="22"/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6"/>
        <w:gridCol w:w="2864"/>
        <w:gridCol w:w="4240"/>
      </w:tblGrid>
      <w:tr w:rsidR="00C708F0" w:rsidRPr="0053500C" w:rsidTr="004E6F9E">
        <w:tc>
          <w:tcPr>
            <w:tcW w:w="2698" w:type="dxa"/>
            <w:tcBorders>
              <w:bottom w:val="single" w:sz="4" w:space="0" w:color="auto"/>
            </w:tcBorders>
          </w:tcPr>
          <w:p w:rsidR="00C708F0" w:rsidRPr="0053500C" w:rsidRDefault="00D641FB" w:rsidP="004E6F9E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אתי מלאייב 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D641FB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רכש והתקשרויות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C708F0" w:rsidRPr="0053500C" w:rsidRDefault="005B3FC4" w:rsidP="005B3FC4">
            <w:pPr>
              <w:spacing w:line="360" w:lineRule="auto"/>
              <w:ind w:firstLine="964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noProof/>
                <w:sz w:val="22"/>
                <w:szCs w:val="22"/>
                <w:rtl/>
              </w:rPr>
              <w:drawing>
                <wp:inline distT="0" distB="0" distL="0" distR="0">
                  <wp:extent cx="1943371" cy="971686"/>
                  <wp:effectExtent l="0" t="0" r="0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371" cy="971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08F0" w:rsidRPr="0053500C" w:rsidTr="004E6F9E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שם מלא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9C0371">
              <w:rPr>
                <w:rFonts w:ascii="Arial" w:hAnsi="Arial" w:hint="cs"/>
                <w:bCs/>
                <w:sz w:val="22"/>
                <w:szCs w:val="22"/>
                <w:highlight w:val="yellow"/>
                <w:rtl/>
              </w:rPr>
              <w:t>חתימה</w:t>
            </w:r>
          </w:p>
        </w:tc>
      </w:tr>
    </w:tbl>
    <w:p w:rsidR="00C708F0" w:rsidRPr="00817FBA" w:rsidRDefault="00C708F0" w:rsidP="00222867"/>
    <w:sectPr w:rsidR="00C708F0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B1F" w:rsidRDefault="00461B1F">
      <w:r>
        <w:separator/>
      </w:r>
    </w:p>
  </w:endnote>
  <w:endnote w:type="continuationSeparator" w:id="0">
    <w:p w:rsidR="00461B1F" w:rsidRDefault="00461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5B3FC4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5B3FC4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461B1F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461B1F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B1F" w:rsidRDefault="00461B1F">
      <w:r>
        <w:separator/>
      </w:r>
    </w:p>
  </w:footnote>
  <w:footnote w:type="continuationSeparator" w:id="0">
    <w:p w:rsidR="00461B1F" w:rsidRDefault="00461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461B1F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461B1F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461B1F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461B1F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461B1F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461B1F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461B1F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E1251"/>
    <w:rsid w:val="00106B6A"/>
    <w:rsid w:val="00120B92"/>
    <w:rsid w:val="001A3ED4"/>
    <w:rsid w:val="00285C73"/>
    <w:rsid w:val="00336CDD"/>
    <w:rsid w:val="00461B1F"/>
    <w:rsid w:val="005276B9"/>
    <w:rsid w:val="005B3FC4"/>
    <w:rsid w:val="006551E3"/>
    <w:rsid w:val="00706912"/>
    <w:rsid w:val="007548B0"/>
    <w:rsid w:val="008A66A7"/>
    <w:rsid w:val="009B6B29"/>
    <w:rsid w:val="009C0371"/>
    <w:rsid w:val="009F7FB7"/>
    <w:rsid w:val="00A3342D"/>
    <w:rsid w:val="00A95F84"/>
    <w:rsid w:val="00AA26BB"/>
    <w:rsid w:val="00AB47E7"/>
    <w:rsid w:val="00B4174F"/>
    <w:rsid w:val="00BB2096"/>
    <w:rsid w:val="00BE31DF"/>
    <w:rsid w:val="00C24C19"/>
    <w:rsid w:val="00C708F0"/>
    <w:rsid w:val="00C86509"/>
    <w:rsid w:val="00C97D42"/>
    <w:rsid w:val="00CD7ABF"/>
    <w:rsid w:val="00CE5D0F"/>
    <w:rsid w:val="00D05B0C"/>
    <w:rsid w:val="00D40242"/>
    <w:rsid w:val="00D641FB"/>
    <w:rsid w:val="00E10695"/>
    <w:rsid w:val="00F04B81"/>
    <w:rsid w:val="00F45652"/>
    <w:rsid w:val="00FF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7B1B3E9-D7C6-4445-98F5-4B429EC6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549972519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2019-10-07T15:40:03+00:00</SDDocDate>
    <elnewpapaerdate xmlns="276fb107-33e2-4c3f-bae8-9cd5efb2baae" xsi:nil="true"/>
    <SDHebDate xmlns="276fb107-33e2-4c3f-bae8-9cd5efb2baae">ח' בתשרי, התש"פ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ExternalEntityConnected xmlns="276fb107-33e2-4c3f-bae8-9cd5efb2baae" xsi:nil="true"/>
    <SDImportance xmlns="276fb107-33e2-4c3f-bae8-9cd5efb2ba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A55E43-BADE-489D-85A5-187C1C618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15F2C8-7852-4617-8340-324D3C85A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0</TotalTime>
  <Pages>2</Pages>
  <Words>346</Words>
  <Characters>1730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רישוי SPSS 2020.docx.</vt:lpstr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רישוי SPSS 2020.docx.</dc:title>
  <dc:creator>Marina Paz</dc:creator>
  <cp:lastModifiedBy>אתי מלאייב</cp:lastModifiedBy>
  <cp:revision>2</cp:revision>
  <cp:lastPrinted>2019-10-07T15:33:00Z</cp:lastPrinted>
  <dcterms:created xsi:type="dcterms:W3CDTF">2023-11-12T06:47:00Z</dcterms:created>
  <dcterms:modified xsi:type="dcterms:W3CDTF">2023-11-12T06:47:00Z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